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587C" w:rsidRPr="00923275" w:rsidRDefault="008D587C" w:rsidP="00CF7F1A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Базарносызганский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Диаграмма 93" o:spid="_x0000_i1025" type="#_x0000_t75" style="width:718.5pt;height:37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">
            <v:imagedata r:id="rId6" o:title="" cropbottom="-9f"/>
            <o:lock v:ext="edit" aspectratio="f"/>
          </v:shape>
        </w:pic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CF7F1A">
      <w:pPr>
        <w:tabs>
          <w:tab w:val="left" w:pos="0"/>
        </w:tabs>
      </w:pPr>
      <w:r>
        <w:t xml:space="preserve">          </w:t>
      </w:r>
      <w:r w:rsidRPr="00C92AAD">
        <w:rPr>
          <w:noProof/>
          <w:lang w:eastAsia="ru-RU"/>
        </w:rPr>
        <w:pict>
          <v:shape id="Диаграмма 98" o:spid="_x0000_i1026" type="#_x0000_t75" style="width:727.5pt;height:183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">
            <v:imagedata r:id="rId7" o:title=""/>
            <o:lock v:ext="edit" aspectratio="f"/>
          </v:shape>
        </w:pict>
      </w:r>
    </w:p>
    <w:p w:rsidR="008D587C" w:rsidRDefault="008D587C" w:rsidP="00CF7F1A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  <w:r>
        <w:t xml:space="preserve"> </w:t>
      </w:r>
    </w:p>
    <w:p w:rsidR="008D587C" w:rsidRDefault="008D587C" w:rsidP="00CF7F1A">
      <w:pPr>
        <w:jc w:val="center"/>
      </w:pPr>
      <w:r w:rsidRPr="00C92AAD">
        <w:rPr>
          <w:noProof/>
          <w:lang w:eastAsia="ru-RU"/>
        </w:rPr>
        <w:pict>
          <v:shape id="Диаграмма 99" o:spid="_x0000_i1027" type="#_x0000_t75" style="width:720.75pt;height:18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">
            <v:imagedata r:id="rId8" o:title=""/>
            <o:lock v:ext="edit" aspectratio="f"/>
          </v:shape>
        </w:pict>
      </w:r>
      <w:r>
        <w:t xml:space="preserve">                              </w: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CF7F1A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100" o:spid="_x0000_i1028" type="#_x0000_t75" style="width:726pt;height:16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">
            <v:imagedata r:id="rId9" o:title=""/>
            <o:lock v:ext="edit" aspectratio="f"/>
          </v:shape>
        </w:pic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101" o:spid="_x0000_i1029" type="#_x0000_t75" style="width:729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">
            <v:imagedata r:id="rId10" o:title=""/>
            <o:lock v:ext="edit" aspectratio="f"/>
          </v:shape>
        </w:pic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102" o:spid="_x0000_i1030" type="#_x0000_t75" style="width:717pt;height:42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">
            <v:imagedata r:id="rId11" o:title="" cropbottom="-23f"/>
            <o:lock v:ext="edit" aspectratio="f"/>
          </v:shape>
        </w:pict>
      </w:r>
    </w:p>
    <w:p w:rsidR="008D587C" w:rsidRPr="00923275" w:rsidRDefault="008D587C" w:rsidP="000946B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Барышский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12" o:spid="_x0000_i1031" type="#_x0000_t75" style="width:724.5pt;height:355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">
            <v:imagedata r:id="rId12" o:title="" cropbottom="-18f"/>
            <o:lock v:ext="edit" aspectratio="f"/>
          </v:shape>
        </w:pic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0946B8">
      <w:pPr>
        <w:tabs>
          <w:tab w:val="left" w:pos="0"/>
        </w:tabs>
      </w:pPr>
      <w:r>
        <w:t xml:space="preserve">          </w:t>
      </w:r>
      <w:r w:rsidRPr="00C92AAD">
        <w:rPr>
          <w:noProof/>
          <w:lang w:eastAsia="ru-RU"/>
        </w:rPr>
        <w:pict>
          <v:shape id="Диаграмма 13" o:spid="_x0000_i1032" type="#_x0000_t75" style="width:725.25pt;height:19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">
            <v:imagedata r:id="rId13" o:title="" cropbottom="-17f"/>
            <o:lock v:ext="edit" aspectratio="f"/>
          </v:shape>
        </w:pict>
      </w:r>
    </w:p>
    <w:p w:rsidR="008D587C" w:rsidRDefault="008D587C" w:rsidP="000946B8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  <w:r>
        <w:t xml:space="preserve"> </w:t>
      </w:r>
    </w:p>
    <w:p w:rsidR="008D587C" w:rsidRDefault="008D587C" w:rsidP="000946B8">
      <w:pPr>
        <w:jc w:val="center"/>
      </w:pPr>
      <w:r w:rsidRPr="00C92AAD">
        <w:rPr>
          <w:noProof/>
          <w:lang w:eastAsia="ru-RU"/>
        </w:rPr>
        <w:pict>
          <v:shape id="Диаграмма 14" o:spid="_x0000_i1033" type="#_x0000_t75" style="width:720.75pt;height:16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">
            <v:imagedata r:id="rId14" o:title="" cropbottom="-20f"/>
            <o:lock v:ext="edit" aspectratio="f"/>
          </v:shape>
        </w:pict>
      </w:r>
      <w:r>
        <w:t xml:space="preserve">                              </w: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0946B8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15" o:spid="_x0000_i1034" type="#_x0000_t75" style="width:727.5pt;height:19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">
            <v:imagedata r:id="rId15" o:title="" cropbottom="-69f"/>
            <o:lock v:ext="edit" aspectratio="f"/>
          </v:shape>
        </w:pic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16" o:spid="_x0000_i1035" type="#_x0000_t75" style="width:728.25pt;height:18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">
            <v:imagedata r:id="rId16" o:title=""/>
            <o:lock v:ext="edit" aspectratio="f"/>
          </v:shape>
        </w:pic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Default="008D587C" w:rsidP="000946B8">
      <w:r w:rsidRPr="00C92AAD">
        <w:rPr>
          <w:noProof/>
          <w:lang w:eastAsia="ru-RU"/>
        </w:rPr>
        <w:pict>
          <v:shape id="Диаграмма 17" o:spid="_x0000_i1036" type="#_x0000_t75" style="width:730.5pt;height:411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">
            <v:imagedata r:id="rId17" o:title="" cropbottom="-8f"/>
            <o:lock v:ext="edit" aspectratio="f"/>
          </v:shape>
        </w:pict>
      </w:r>
    </w:p>
    <w:p w:rsidR="008D587C" w:rsidRDefault="008D587C" w:rsidP="000946B8"/>
    <w:p w:rsidR="008D587C" w:rsidRPr="00923275" w:rsidRDefault="008D587C" w:rsidP="0056760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Вешкаймский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56760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56760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56760B">
      <w:pPr>
        <w:rPr>
          <w:rFonts w:ascii="Times New Roman" w:hAnsi="Times New Roman"/>
          <w:b/>
          <w:sz w:val="36"/>
          <w:szCs w:val="36"/>
        </w:rPr>
      </w:pPr>
      <w:r w:rsidRPr="001654CE">
        <w:rPr>
          <w:noProof/>
          <w:color w:val="000000"/>
          <w:lang w:eastAsia="ru-RU"/>
        </w:rPr>
        <w:pict>
          <v:shape id="Диаграмма 103" o:spid="_x0000_i1037" type="#_x0000_t75" style="width:732.75pt;height:369.75pt;visibility:visible" o:gfxdata="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">
            <v:imagedata r:id="rId18" o:title="" cropbottom="-44f"/>
            <o:lock v:ext="edit" aspectratio="f"/>
          </v:shape>
        </w:pict>
      </w:r>
    </w:p>
    <w:p w:rsidR="008D587C" w:rsidRDefault="008D587C" w:rsidP="0056760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56760B">
      <w:pPr>
        <w:rPr>
          <w:rFonts w:ascii="Times New Roman" w:hAnsi="Times New Roman"/>
          <w:b/>
          <w:sz w:val="36"/>
          <w:szCs w:val="36"/>
        </w:rPr>
      </w:pPr>
      <w:r w:rsidRPr="00C92AAD">
        <w:rPr>
          <w:noProof/>
          <w:lang w:eastAsia="ru-RU"/>
        </w:rPr>
        <w:pict>
          <v:shape id="Диаграмма 110" o:spid="_x0000_i1038" type="#_x0000_t75" style="width:729pt;height:189.75pt;visibility:visible" o:gfxdata="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">
            <v:imagedata r:id="rId19" o:title=""/>
            <o:lock v:ext="edit" aspectratio="f"/>
          </v:shape>
        </w:pict>
      </w:r>
    </w:p>
    <w:p w:rsidR="008D587C" w:rsidRDefault="008D587C" w:rsidP="0056760B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  <w:r>
        <w:t xml:space="preserve"> </w:t>
      </w:r>
    </w:p>
    <w:p w:rsidR="008D587C" w:rsidRDefault="008D587C" w:rsidP="0056760B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</w:t>
      </w:r>
      <w:r w:rsidRPr="00C92AAD">
        <w:rPr>
          <w:noProof/>
          <w:lang w:eastAsia="ru-RU"/>
        </w:rPr>
        <w:pict>
          <v:shape id="Диаграмма 111" o:spid="_x0000_i1039" type="#_x0000_t75" style="width:718.5pt;height:189.75pt;visibility:visible" o:gfxdata="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">
            <v:imagedata r:id="rId20" o:title=""/>
            <o:lock v:ext="edit" aspectratio="f"/>
          </v:shape>
        </w:pict>
      </w:r>
    </w:p>
    <w:p w:rsidR="008D587C" w:rsidRDefault="008D587C" w:rsidP="0056760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56760B">
      <w:pPr>
        <w:rPr>
          <w:rFonts w:ascii="Times New Roman" w:hAnsi="Times New Roman"/>
          <w:b/>
          <w:sz w:val="36"/>
          <w:szCs w:val="36"/>
        </w:rPr>
      </w:pPr>
      <w:r w:rsidRPr="00C92AAD">
        <w:rPr>
          <w:noProof/>
          <w:lang w:eastAsia="ru-RU"/>
        </w:rPr>
        <w:pict>
          <v:shape id="Диаграмма 112" o:spid="_x0000_i1040" type="#_x0000_t75" style="width:709.5pt;height:193.5pt;visibility:visible" o:gfxdata="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">
            <v:imagedata r:id="rId21" o:title="" cropbottom="-51f"/>
            <o:lock v:ext="edit" aspectratio="f"/>
          </v:shape>
        </w:pict>
      </w:r>
    </w:p>
    <w:p w:rsidR="008D587C" w:rsidRDefault="008D587C" w:rsidP="0056760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56760B">
      <w:pPr>
        <w:spacing w:line="240" w:lineRule="auto"/>
        <w:contextualSpacing/>
        <w:jc w:val="center"/>
        <w:rPr>
          <w:rFonts w:ascii="Times New Roman" w:hAnsi="Times New Roman"/>
          <w:b/>
          <w:sz w:val="36"/>
          <w:szCs w:val="36"/>
        </w:rPr>
      </w:pPr>
    </w:p>
    <w:p w:rsidR="008D587C" w:rsidRDefault="008D587C" w:rsidP="0056760B">
      <w:pPr>
        <w:rPr>
          <w:rFonts w:ascii="Times New Roman" w:hAnsi="Times New Roman"/>
          <w:b/>
          <w:sz w:val="36"/>
          <w:szCs w:val="36"/>
        </w:rPr>
      </w:pPr>
      <w:r w:rsidRPr="00C92AAD">
        <w:rPr>
          <w:noProof/>
          <w:lang w:eastAsia="ru-RU"/>
        </w:rPr>
        <w:object w:dxaOrig="14958" w:dyaOrig="3879">
          <v:shape id="Диаграмма 113" o:spid="_x0000_i1041" type="#_x0000_t75" style="width:747.75pt;height:194.25pt;visibility:visible" o:ole="">
            <v:imagedata r:id="rId22" o:title="" cropbottom="-34f"/>
            <o:lock v:ext="edit" aspectratio="f"/>
          </v:shape>
          <o:OLEObject Type="Embed" ProgID="Excel.Chart.8" ShapeID="Диаграмма 113" DrawAspect="Content" ObjectID="_1527416935" r:id="rId23"/>
        </w:object>
      </w:r>
    </w:p>
    <w:p w:rsidR="008D587C" w:rsidRDefault="008D587C" w:rsidP="0056760B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Default="008D587C" w:rsidP="0056760B">
      <w:pPr>
        <w:rPr>
          <w:rFonts w:ascii="Times New Roman" w:hAnsi="Times New Roman"/>
          <w:b/>
          <w:sz w:val="36"/>
          <w:szCs w:val="36"/>
        </w:rPr>
      </w:pPr>
      <w:r w:rsidRPr="00C92AAD">
        <w:rPr>
          <w:noProof/>
          <w:lang w:eastAsia="ru-RU"/>
        </w:rPr>
        <w:pict>
          <v:shape id="Диаграмма 114" o:spid="_x0000_i1042" type="#_x0000_t75" style="width:727.5pt;height:419.25pt;visibility:visible" o:gfxdata="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">
            <v:imagedata r:id="rId24" o:title=""/>
            <o:lock v:ext="edit" aspectratio="f"/>
          </v:shape>
        </w:pict>
      </w:r>
    </w:p>
    <w:p w:rsidR="008D587C" w:rsidRPr="00923275" w:rsidRDefault="008D587C" w:rsidP="000946B8">
      <w:pPr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 xml:space="preserve">Инзенский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36" o:spid="_x0000_i1043" type="#_x0000_t75" style="width:721.5pt;height:348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">
            <v:imagedata r:id="rId25" o:title=""/>
            <o:lock v:ext="edit" aspectratio="f"/>
          </v:shape>
        </w:pic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0946B8">
      <w:pPr>
        <w:tabs>
          <w:tab w:val="left" w:pos="0"/>
        </w:tabs>
      </w:pPr>
      <w:r>
        <w:t xml:space="preserve">          </w:t>
      </w:r>
      <w:r w:rsidRPr="00C92AAD">
        <w:rPr>
          <w:noProof/>
          <w:lang w:eastAsia="ru-RU"/>
        </w:rPr>
        <w:pict>
          <v:shape id="Диаграмма 37" o:spid="_x0000_i1044" type="#_x0000_t75" style="width:727.5pt;height:179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">
            <v:imagedata r:id="rId26" o:title="" cropbottom="-18f"/>
            <o:lock v:ext="edit" aspectratio="f"/>
          </v:shape>
        </w:pict>
      </w:r>
    </w:p>
    <w:p w:rsidR="008D587C" w:rsidRDefault="008D587C" w:rsidP="000946B8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  <w:r>
        <w:t xml:space="preserve"> </w:t>
      </w:r>
    </w:p>
    <w:p w:rsidR="008D587C" w:rsidRDefault="008D587C" w:rsidP="000946B8">
      <w:pPr>
        <w:jc w:val="center"/>
      </w:pPr>
      <w:r w:rsidRPr="00C92AAD">
        <w:rPr>
          <w:noProof/>
          <w:lang w:eastAsia="ru-RU"/>
        </w:rPr>
        <w:pict>
          <v:shape id="Диаграмма 38" o:spid="_x0000_i1045" type="#_x0000_t75" style="width:725.25pt;height:19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">
            <v:imagedata r:id="rId27" o:title="" cropbottom="-69f"/>
            <o:lock v:ext="edit" aspectratio="f"/>
          </v:shape>
        </w:pict>
      </w:r>
      <w:r>
        <w:t xml:space="preserve">                              </w: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0946B8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39" o:spid="_x0000_i1046" type="#_x0000_t75" style="width:723.75pt;height:18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">
            <v:imagedata r:id="rId28" o:title=""/>
            <o:lock v:ext="edit" aspectratio="f"/>
          </v:shape>
        </w:pic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40" o:spid="_x0000_i1047" type="#_x0000_t75" style="width:726pt;height:19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">
            <v:imagedata r:id="rId29" o:title="" cropbottom="-17f"/>
            <o:lock v:ext="edit" aspectratio="f"/>
          </v:shape>
        </w:pic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Default="008D587C" w:rsidP="000946B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C92AAD">
        <w:rPr>
          <w:noProof/>
          <w:lang w:eastAsia="ru-RU"/>
        </w:rPr>
        <w:pict>
          <v:shape id="Диаграмма 41" o:spid="_x0000_i1048" type="#_x0000_t75" style="width:726pt;height:417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">
            <v:imagedata r:id="rId30" o:title=""/>
            <o:lock v:ext="edit" aspectratio="f"/>
          </v:shape>
        </w:pict>
      </w:r>
    </w:p>
    <w:p w:rsidR="008D587C" w:rsidRDefault="008D587C" w:rsidP="00EB604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D587C" w:rsidRPr="00923275" w:rsidRDefault="008D587C" w:rsidP="00EB604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23275">
        <w:rPr>
          <w:rFonts w:ascii="Times New Roman" w:hAnsi="Times New Roman"/>
          <w:b/>
          <w:sz w:val="28"/>
          <w:szCs w:val="28"/>
        </w:rPr>
        <w:t>Кузоватовский район</w:t>
      </w:r>
    </w:p>
    <w:p w:rsidR="008D587C" w:rsidRDefault="008D587C" w:rsidP="00EB604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EB604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9232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1" o:spid="_x0000_i1049" type="#_x0000_t75" style="width:688.5pt;height:378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">
            <v:imagedata r:id="rId31" o:title=""/>
            <o:lock v:ext="edit" aspectratio="f"/>
          </v:shape>
        </w:pict>
      </w:r>
    </w:p>
    <w:p w:rsidR="008D587C" w:rsidRDefault="008D587C" w:rsidP="0051301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51301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Pr="00923275" w:rsidRDefault="008D587C" w:rsidP="00A67C6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A67C60">
      <w:r>
        <w:t xml:space="preserve">       </w:t>
      </w:r>
      <w:r w:rsidRPr="00C92AAD">
        <w:rPr>
          <w:noProof/>
          <w:lang w:eastAsia="ru-RU"/>
        </w:rPr>
        <w:pict>
          <v:shape id="Диаграмма 8" o:spid="_x0000_i1050" type="#_x0000_t75" style="width:727.5pt;height:16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">
            <v:imagedata r:id="rId32" o:title=""/>
            <o:lock v:ext="edit" aspectratio="f"/>
          </v:shape>
        </w:pict>
      </w:r>
      <w:r>
        <w:t xml:space="preserve">    </w:t>
      </w:r>
    </w:p>
    <w:p w:rsidR="008D587C" w:rsidRDefault="008D587C" w:rsidP="0051301C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</w:p>
    <w:p w:rsidR="008D587C" w:rsidRDefault="008D587C" w:rsidP="00A67C60">
      <w:r>
        <w:t xml:space="preserve">                                    </w:t>
      </w:r>
      <w:r w:rsidRPr="00C92AAD">
        <w:rPr>
          <w:noProof/>
          <w:lang w:eastAsia="ru-RU"/>
        </w:rPr>
        <w:pict>
          <v:shape id="Диаграмма 9" o:spid="_x0000_i1051" type="#_x0000_t75" style="width:727.5pt;height:170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">
            <v:imagedata r:id="rId33" o:title=""/>
            <o:lock v:ext="edit" aspectratio="f"/>
          </v:shape>
        </w:pict>
      </w:r>
    </w:p>
    <w:p w:rsidR="008D587C" w:rsidRDefault="008D587C" w:rsidP="0051301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A67C60">
      <w:r>
        <w:t xml:space="preserve">        </w:t>
      </w:r>
      <w:r w:rsidRPr="00C92AAD">
        <w:rPr>
          <w:noProof/>
          <w:lang w:eastAsia="ru-RU"/>
        </w:rPr>
        <w:pict>
          <v:shape id="Диаграмма 10" o:spid="_x0000_i1052" type="#_x0000_t75" style="width:723.75pt;height:183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">
            <v:imagedata r:id="rId34" o:title=""/>
            <o:lock v:ext="edit" aspectratio="f"/>
          </v:shape>
        </w:pict>
      </w:r>
      <w:r>
        <w:t xml:space="preserve">                                      </w:t>
      </w:r>
    </w:p>
    <w:p w:rsidR="008D587C" w:rsidRDefault="008D587C" w:rsidP="009232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51301C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51301C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9232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11" o:spid="_x0000_i1053" type="#_x0000_t75" style="width:714.75pt;height:16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">
            <v:imagedata r:id="rId35" o:title="" cropbottom="-20f"/>
            <o:lock v:ext="edit" aspectratio="f"/>
          </v:shape>
        </w:pict>
      </w:r>
    </w:p>
    <w:p w:rsidR="008D587C" w:rsidRDefault="008D587C" w:rsidP="00A67C6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A67C6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Pr="00A67C60" w:rsidRDefault="008D587C" w:rsidP="00A67C60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7" o:spid="_x0000_i1054" type="#_x0000_t75" style="width:708.75pt;height:40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">
            <v:imagedata r:id="rId36" o:title=""/>
            <o:lock v:ext="edit" aspectratio="f"/>
          </v:shape>
        </w:pict>
      </w:r>
    </w:p>
    <w:p w:rsidR="008D587C" w:rsidRDefault="008D587C"/>
    <w:p w:rsidR="008D587C" w:rsidRPr="00923275" w:rsidRDefault="008D587C" w:rsidP="00FC63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Майнский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18" o:spid="_x0000_i1055" type="#_x0000_t75" style="width:714pt;height:377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">
            <v:imagedata r:id="rId37" o:title="" cropbottom="-9f"/>
            <o:lock v:ext="edit" aspectratio="f"/>
          </v:shape>
        </w:pict>
      </w:r>
    </w:p>
    <w:p w:rsidR="008D587C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EB6048">
      <w:pPr>
        <w:jc w:val="center"/>
      </w:pPr>
      <w:r w:rsidRPr="00C92AAD">
        <w:rPr>
          <w:noProof/>
          <w:lang w:eastAsia="ru-RU"/>
        </w:rPr>
        <w:pict>
          <v:shape id="Диаграмма 19" o:spid="_x0000_i1056" type="#_x0000_t75" style="width:729pt;height:205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">
            <v:imagedata r:id="rId38" o:title=""/>
            <o:lock v:ext="edit" aspectratio="f"/>
          </v:shape>
        </w:pic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</w:p>
    <w:p w:rsidR="008D587C" w:rsidRDefault="008D587C" w:rsidP="00FC6307">
      <w:r>
        <w:t xml:space="preserve">                                    </w:t>
      </w:r>
      <w:r w:rsidRPr="00C92AAD">
        <w:rPr>
          <w:noProof/>
          <w:lang w:eastAsia="ru-RU"/>
        </w:rPr>
        <w:pict>
          <v:shape id="Диаграмма 20" o:spid="_x0000_i1057" type="#_x0000_t75" style="width:736.5pt;height:164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">
            <v:imagedata r:id="rId39" o:title=""/>
            <o:lock v:ext="edit" aspectratio="f"/>
          </v:shape>
        </w:pict>
      </w:r>
    </w:p>
    <w:p w:rsidR="008D587C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FC6307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21" o:spid="_x0000_i1058" type="#_x0000_t75" style="width:728.25pt;height:179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">
            <v:imagedata r:id="rId40" o:title="" cropbottom="-18f"/>
            <o:lock v:ext="edit" aspectratio="f"/>
          </v:shape>
        </w:pict>
      </w:r>
    </w:p>
    <w:p w:rsidR="008D587C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FC630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Pr="0051301C" w:rsidRDefault="008D587C" w:rsidP="00FC6307">
      <w:pPr>
        <w:spacing w:after="0" w:line="240" w:lineRule="auto"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D587C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22" o:spid="_x0000_i1059" type="#_x0000_t75" style="width:719.25pt;height:17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">
            <v:imagedata r:id="rId41" o:title=""/>
            <o:lock v:ext="edit" aspectratio="f"/>
          </v:shape>
        </w:pict>
      </w:r>
    </w:p>
    <w:p w:rsidR="008D587C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Pr="00A67C60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23" o:spid="_x0000_i1060" type="#_x0000_t75" style="width:722.25pt;height:414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">
            <v:imagedata r:id="rId42" o:title=""/>
            <o:lock v:ext="edit" aspectratio="f"/>
          </v:shape>
        </w:pict>
      </w:r>
    </w:p>
    <w:p w:rsidR="008D587C" w:rsidRDefault="008D587C" w:rsidP="00FC6307"/>
    <w:p w:rsidR="008D587C" w:rsidRPr="00923275" w:rsidRDefault="008D587C" w:rsidP="00CF7F1A">
      <w:pPr>
        <w:jc w:val="center"/>
        <w:rPr>
          <w:rFonts w:ascii="Times New Roman" w:hAnsi="Times New Roman"/>
          <w:b/>
          <w:sz w:val="28"/>
          <w:szCs w:val="28"/>
        </w:rPr>
      </w:pPr>
      <w:r w:rsidRPr="00CF7F1A">
        <w:rPr>
          <w:rFonts w:ascii="Times New Roman" w:hAnsi="Times New Roman"/>
          <w:b/>
          <w:sz w:val="28"/>
          <w:szCs w:val="28"/>
        </w:rPr>
        <w:t>Мелекесский район</w: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78" o:spid="_x0000_i1061" type="#_x0000_t75" style="width:705pt;height:33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">
            <v:imagedata r:id="rId43" o:title="" cropbottom="-10f"/>
            <o:lock v:ext="edit" aspectratio="f"/>
          </v:shape>
        </w:pic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CF7F1A">
      <w:pPr>
        <w:tabs>
          <w:tab w:val="left" w:pos="0"/>
        </w:tabs>
      </w:pPr>
      <w:r>
        <w:t xml:space="preserve">          </w:t>
      </w:r>
      <w:r w:rsidRPr="00C92AAD">
        <w:rPr>
          <w:noProof/>
          <w:lang w:eastAsia="ru-RU"/>
        </w:rPr>
        <w:pict>
          <v:shape id="Диаграмма 79" o:spid="_x0000_i1062" type="#_x0000_t75" style="width:730.5pt;height:16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">
            <v:imagedata r:id="rId44" o:title=""/>
            <o:lock v:ext="edit" aspectratio="f"/>
          </v:shape>
        </w:pict>
      </w:r>
    </w:p>
    <w:p w:rsidR="008D587C" w:rsidRDefault="008D587C" w:rsidP="00CF7F1A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  <w:r>
        <w:t xml:space="preserve"> </w:t>
      </w:r>
    </w:p>
    <w:p w:rsidR="008D587C" w:rsidRDefault="008D587C" w:rsidP="00CF7F1A">
      <w:pPr>
        <w:jc w:val="center"/>
      </w:pPr>
      <w:r w:rsidRPr="00C92AAD">
        <w:rPr>
          <w:noProof/>
          <w:lang w:eastAsia="ru-RU"/>
        </w:rPr>
        <w:pict>
          <v:shape id="Диаграмма 86" o:spid="_x0000_i1063" type="#_x0000_t75" style="width:729pt;height:19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">
            <v:imagedata r:id="rId45" o:title="" cropbottom="-51f"/>
            <o:lock v:ext="edit" aspectratio="f"/>
          </v:shape>
        </w:pict>
      </w:r>
      <w:r>
        <w:t xml:space="preserve">                              </w: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CF7F1A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87" o:spid="_x0000_i1064" type="#_x0000_t75" style="width:724.5pt;height:201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">
            <v:imagedata r:id="rId46" o:title=""/>
            <o:lock v:ext="edit" aspectratio="f"/>
          </v:shape>
        </w:pic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88" o:spid="_x0000_i1065" type="#_x0000_t75" style="width:729pt;height:17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">
            <v:imagedata r:id="rId47" o:title="" cropbottom="-76f"/>
            <o:lock v:ext="edit" aspectratio="f"/>
          </v:shape>
        </w:pict>
      </w: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CF7F1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Default="008D587C" w:rsidP="00CF7F1A">
      <w:r w:rsidRPr="00C92AAD">
        <w:rPr>
          <w:noProof/>
          <w:lang w:eastAsia="ru-RU"/>
        </w:rPr>
        <w:pict>
          <v:shape id="Диаграмма 89" o:spid="_x0000_i1066" type="#_x0000_t75" style="width:725.25pt;height:42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">
            <v:imagedata r:id="rId48" o:title="" cropbottom="-23f"/>
            <o:lock v:ext="edit" aspectratio="f"/>
          </v:shape>
        </w:pict>
      </w:r>
    </w:p>
    <w:p w:rsidR="008D587C" w:rsidRPr="00923275" w:rsidRDefault="008D587C" w:rsidP="00FC630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Николаевский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30" o:spid="_x0000_i1067" type="#_x0000_t75" style="width:717pt;height:378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">
            <v:imagedata r:id="rId49" o:title=""/>
            <o:lock v:ext="edit" aspectratio="f"/>
          </v:shape>
        </w:pict>
      </w:r>
    </w:p>
    <w:p w:rsidR="008D587C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FC6307">
      <w:r>
        <w:t xml:space="preserve">       </w:t>
      </w:r>
      <w:r w:rsidRPr="00C92AAD">
        <w:rPr>
          <w:noProof/>
          <w:lang w:eastAsia="ru-RU"/>
        </w:rPr>
        <w:pict>
          <v:shape id="Диаграмма 31" o:spid="_x0000_i1068" type="#_x0000_t75" style="width:728.25pt;height:176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">
            <v:imagedata r:id="rId50" o:title="" cropbottom="-37f"/>
            <o:lock v:ext="edit" aspectratio="f"/>
          </v:shape>
        </w:pict>
      </w:r>
      <w:r>
        <w:t xml:space="preserve">    </w:t>
      </w:r>
    </w:p>
    <w:p w:rsidR="008D587C" w:rsidRDefault="008D587C" w:rsidP="00FC6307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</w:p>
    <w:p w:rsidR="008D587C" w:rsidRDefault="008D587C" w:rsidP="00FC6307">
      <w:r>
        <w:t xml:space="preserve">                                    </w:t>
      </w:r>
      <w:r w:rsidRPr="00C92AAD">
        <w:rPr>
          <w:noProof/>
          <w:lang w:eastAsia="ru-RU"/>
        </w:rPr>
        <w:pict>
          <v:shape id="Диаграмма 32" o:spid="_x0000_i1069" type="#_x0000_t75" style="width:734.25pt;height:18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">
            <v:imagedata r:id="rId51" o:title=""/>
            <o:lock v:ext="edit" aspectratio="f"/>
          </v:shape>
        </w:pict>
      </w:r>
    </w:p>
    <w:p w:rsidR="008D587C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FC6307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33" o:spid="_x0000_i1070" type="#_x0000_t75" style="width:730.5pt;height:168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">
            <v:imagedata r:id="rId52" o:title=""/>
            <o:lock v:ext="edit" aspectratio="f"/>
          </v:shape>
        </w:pict>
      </w:r>
    </w:p>
    <w:p w:rsidR="008D587C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FC630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34" o:spid="_x0000_i1071" type="#_x0000_t75" style="width:730.5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">
            <v:imagedata r:id="rId53" o:title=""/>
            <o:lock v:ext="edit" aspectratio="f"/>
          </v:shape>
        </w:pict>
      </w:r>
    </w:p>
    <w:p w:rsidR="008D587C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Pr="00A67C60" w:rsidRDefault="008D587C" w:rsidP="00FC630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35" o:spid="_x0000_i1072" type="#_x0000_t75" style="width:712.5pt;height:42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">
            <v:imagedata r:id="rId54" o:title="" cropbottom="-8f"/>
            <o:lock v:ext="edit" aspectratio="f"/>
          </v:shape>
        </w:pict>
      </w:r>
    </w:p>
    <w:p w:rsidR="008D587C" w:rsidRPr="00923275" w:rsidRDefault="008D587C" w:rsidP="00FB632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Новомалыклинский 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FB632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FB632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FB632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42" o:spid="_x0000_i1073" type="#_x0000_t75" style="width:722.25pt;height:38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">
            <v:imagedata r:id="rId55" o:title=""/>
            <o:lock v:ext="edit" aspectratio="f"/>
          </v:shape>
        </w:pict>
      </w:r>
    </w:p>
    <w:p w:rsidR="008D587C" w:rsidRDefault="008D587C" w:rsidP="00FB632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EB6048">
      <w:pPr>
        <w:jc w:val="center"/>
      </w:pPr>
      <w:r w:rsidRPr="00C92AAD">
        <w:rPr>
          <w:noProof/>
          <w:lang w:eastAsia="ru-RU"/>
        </w:rPr>
        <w:pict>
          <v:shape id="Диаграмма 43" o:spid="_x0000_i1074" type="#_x0000_t75" style="width:730.5pt;height:198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">
            <v:imagedata r:id="rId56" o:title=""/>
            <o:lock v:ext="edit" aspectratio="f"/>
          </v:shape>
        </w:pic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</w:p>
    <w:p w:rsidR="008D587C" w:rsidRDefault="008D587C" w:rsidP="00FB6324">
      <w:r>
        <w:t xml:space="preserve">                                     </w:t>
      </w:r>
      <w:r w:rsidRPr="00C92AAD">
        <w:rPr>
          <w:noProof/>
          <w:lang w:eastAsia="ru-RU"/>
        </w:rPr>
        <w:pict>
          <v:shape id="Диаграмма 44" o:spid="_x0000_i1075" type="#_x0000_t75" style="width:725.25pt;height:170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">
            <v:imagedata r:id="rId57" o:title=""/>
            <o:lock v:ext="edit" aspectratio="f"/>
          </v:shape>
        </w:pict>
      </w:r>
    </w:p>
    <w:p w:rsidR="008D587C" w:rsidRDefault="008D587C" w:rsidP="00FB632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FB6324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45" o:spid="_x0000_i1076" type="#_x0000_t75" style="width:723.75pt;height:175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">
            <v:imagedata r:id="rId58" o:title="" cropbottom="-56f"/>
            <o:lock v:ext="edit" aspectratio="f"/>
          </v:shape>
        </w:pict>
      </w:r>
    </w:p>
    <w:p w:rsidR="008D587C" w:rsidRDefault="008D587C" w:rsidP="00FB632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FB6324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46" o:spid="_x0000_i1077" type="#_x0000_t75" style="width:723.75pt;height:21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">
            <v:imagedata r:id="rId59" o:title=""/>
            <o:lock v:ext="edit" aspectratio="f"/>
          </v:shape>
        </w:pict>
      </w:r>
    </w:p>
    <w:p w:rsidR="008D587C" w:rsidRDefault="008D587C" w:rsidP="00FB632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Pr="00A67C60" w:rsidRDefault="008D587C" w:rsidP="00FB632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47" o:spid="_x0000_i1078" type="#_x0000_t75" style="width:714.75pt;height:431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">
            <v:imagedata r:id="rId60" o:title=""/>
            <o:lock v:ext="edit" aspectratio="f"/>
          </v:shape>
        </w:pict>
      </w:r>
    </w:p>
    <w:p w:rsidR="008D587C" w:rsidRPr="00923275" w:rsidRDefault="008D587C" w:rsidP="00415B9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Новоспасский 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415B9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415B9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415B9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54" o:spid="_x0000_i1079" type="#_x0000_t75" style="width:714pt;height:37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">
            <v:imagedata r:id="rId61" o:title="" cropbottom="-26f"/>
            <o:lock v:ext="edit" aspectratio="f"/>
          </v:shape>
        </w:pict>
      </w:r>
    </w:p>
    <w:p w:rsidR="008D587C" w:rsidRDefault="008D587C" w:rsidP="00415B9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415B9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415B97">
      <w:r>
        <w:t xml:space="preserve">       </w:t>
      </w:r>
      <w:r w:rsidRPr="00C92AAD">
        <w:rPr>
          <w:noProof/>
          <w:lang w:eastAsia="ru-RU"/>
        </w:rPr>
        <w:pict>
          <v:shape id="Диаграмма 55" o:spid="_x0000_i1080" type="#_x0000_t75" style="width:725.25pt;height:179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">
            <v:imagedata r:id="rId62" o:title="" cropbottom="-18f"/>
            <o:lock v:ext="edit" aspectratio="f"/>
          </v:shape>
        </w:pict>
      </w:r>
      <w:r>
        <w:t xml:space="preserve">    </w:t>
      </w:r>
    </w:p>
    <w:p w:rsidR="008D587C" w:rsidRDefault="008D587C" w:rsidP="00415B97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</w:p>
    <w:p w:rsidR="008D587C" w:rsidRDefault="008D587C" w:rsidP="00415B97">
      <w:r>
        <w:t xml:space="preserve">                                     </w:t>
      </w:r>
      <w:r w:rsidRPr="00C92AAD">
        <w:rPr>
          <w:noProof/>
          <w:lang w:eastAsia="ru-RU"/>
        </w:rPr>
        <w:pict>
          <v:shape id="Диаграмма 56" o:spid="_x0000_i1081" type="#_x0000_t75" style="width:725.25pt;height:182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">
            <v:imagedata r:id="rId63" o:title=""/>
            <o:lock v:ext="edit" aspectratio="f"/>
          </v:shape>
        </w:pict>
      </w:r>
    </w:p>
    <w:p w:rsidR="008D587C" w:rsidRDefault="008D587C" w:rsidP="00415B9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415B97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57" o:spid="_x0000_i1082" type="#_x0000_t75" style="width:723.75pt;height:19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">
            <v:imagedata r:id="rId64" o:title="" cropbottom="-51f"/>
            <o:lock v:ext="edit" aspectratio="f"/>
          </v:shape>
        </w:pict>
      </w:r>
    </w:p>
    <w:p w:rsidR="008D587C" w:rsidRDefault="008D587C" w:rsidP="00415B9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415B9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58" o:spid="_x0000_i1083" type="#_x0000_t75" style="width:723.75pt;height:18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">
            <v:imagedata r:id="rId65" o:title=""/>
            <o:lock v:ext="edit" aspectratio="f"/>
          </v:shape>
        </w:pict>
      </w:r>
    </w:p>
    <w:p w:rsidR="008D587C" w:rsidRDefault="008D587C" w:rsidP="00415B9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Default="008D587C">
      <w:r w:rsidRPr="00C92AAD">
        <w:rPr>
          <w:noProof/>
          <w:lang w:eastAsia="ru-RU"/>
        </w:rPr>
        <w:pict>
          <v:shape id="Диаграмма 59" o:spid="_x0000_i1084" type="#_x0000_t75" style="width:729pt;height:40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">
            <v:imagedata r:id="rId66" o:title=""/>
            <o:lock v:ext="edit" aspectratio="f"/>
          </v:shape>
        </w:pict>
      </w:r>
    </w:p>
    <w:p w:rsidR="008D587C" w:rsidRDefault="008D587C"/>
    <w:p w:rsidR="008D587C" w:rsidRPr="00923275" w:rsidRDefault="008D587C" w:rsidP="00FB6FE7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Павловский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FB6FE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FB6FE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FB6FE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66" o:spid="_x0000_i1085" type="#_x0000_t75" style="width:714.75pt;height:380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">
            <v:imagedata r:id="rId67" o:title=""/>
            <o:lock v:ext="edit" aspectratio="f"/>
          </v:shape>
        </w:pict>
      </w:r>
    </w:p>
    <w:p w:rsidR="008D587C" w:rsidRDefault="008D587C" w:rsidP="00FB6FE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FB6FE7">
      <w:r>
        <w:t xml:space="preserve">          </w:t>
      </w:r>
      <w:r w:rsidRPr="00C92AAD">
        <w:rPr>
          <w:noProof/>
          <w:lang w:eastAsia="ru-RU"/>
        </w:rPr>
        <w:pict>
          <v:shape id="Диаграмма 68" o:spid="_x0000_i1086" type="#_x0000_t75" style="width:727.5pt;height:17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">
            <v:imagedata r:id="rId68" o:title="" cropbottom="-37f"/>
            <o:lock v:ext="edit" aspectratio="f"/>
          </v:shape>
        </w:pict>
      </w:r>
    </w:p>
    <w:p w:rsidR="008D587C" w:rsidRDefault="008D587C" w:rsidP="00FB6FE7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</w:p>
    <w:p w:rsidR="008D587C" w:rsidRDefault="008D587C" w:rsidP="00FB6FE7">
      <w:r>
        <w:t xml:space="preserve">                                     </w:t>
      </w:r>
      <w:r w:rsidRPr="00C92AAD">
        <w:rPr>
          <w:noProof/>
          <w:lang w:eastAsia="ru-RU"/>
        </w:rPr>
        <w:pict>
          <v:shape id="Диаграмма 70" o:spid="_x0000_i1087" type="#_x0000_t75" style="width:727.5pt;height:18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">
            <v:imagedata r:id="rId69" o:title=""/>
            <o:lock v:ext="edit" aspectratio="f"/>
          </v:shape>
        </w:pict>
      </w:r>
    </w:p>
    <w:p w:rsidR="008D587C" w:rsidRDefault="008D587C" w:rsidP="00FB6FE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FB6FE7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71" o:spid="_x0000_i1088" type="#_x0000_t75" style="width:723.75pt;height:199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">
            <v:imagedata r:id="rId70" o:title=""/>
            <o:lock v:ext="edit" aspectratio="f"/>
          </v:shape>
        </w:pict>
      </w:r>
    </w:p>
    <w:p w:rsidR="008D587C" w:rsidRDefault="008D587C" w:rsidP="00FB6FE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FB6FE7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72" o:spid="_x0000_i1089" type="#_x0000_t75" style="width:723.75pt;height:18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">
            <v:imagedata r:id="rId71" o:title=""/>
            <o:lock v:ext="edit" aspectratio="f"/>
          </v:shape>
        </w:pict>
      </w:r>
    </w:p>
    <w:p w:rsidR="008D587C" w:rsidRDefault="008D587C" w:rsidP="00FB6FE7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Default="008D587C" w:rsidP="00FB6FE7">
      <w:r w:rsidRPr="00C92AAD">
        <w:rPr>
          <w:noProof/>
          <w:lang w:eastAsia="ru-RU"/>
        </w:rPr>
        <w:pict>
          <v:shape id="Диаграмма 73" o:spid="_x0000_i1090" type="#_x0000_t75" style="width:726pt;height:42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">
            <v:imagedata r:id="rId72" o:title="" cropbottom="-15f"/>
            <o:lock v:ext="edit" aspectratio="f"/>
          </v:shape>
        </w:pict>
      </w:r>
    </w:p>
    <w:p w:rsidR="008D587C" w:rsidRPr="00923275" w:rsidRDefault="008D587C" w:rsidP="004C25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Радищевский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80" o:spid="_x0000_i1091" type="#_x0000_t75" style="width:711.75pt;height:362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">
            <v:imagedata r:id="rId73" o:title=""/>
            <o:lock v:ext="edit" aspectratio="f"/>
          </v:shape>
        </w:pict>
      </w: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4C25A1">
      <w:r>
        <w:t xml:space="preserve">          </w:t>
      </w:r>
      <w:r w:rsidRPr="00C92AAD">
        <w:rPr>
          <w:noProof/>
          <w:lang w:eastAsia="ru-RU"/>
        </w:rPr>
        <w:pict>
          <v:shape id="Диаграмма 81" o:spid="_x0000_i1092" type="#_x0000_t75" style="width:727.5pt;height:15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">
            <v:imagedata r:id="rId74" o:title=""/>
            <o:lock v:ext="edit" aspectratio="f"/>
          </v:shape>
        </w:pict>
      </w:r>
    </w:p>
    <w:p w:rsidR="008D587C" w:rsidRDefault="008D587C" w:rsidP="004C25A1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  <w:r>
        <w:t xml:space="preserve">                                     </w:t>
      </w:r>
      <w:r w:rsidRPr="00C92AAD">
        <w:rPr>
          <w:noProof/>
          <w:lang w:eastAsia="ru-RU"/>
        </w:rPr>
        <w:pict>
          <v:shape id="Диаграмма 82" o:spid="_x0000_i1093" type="#_x0000_t75" style="width:729pt;height:210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">
            <v:imagedata r:id="rId75" o:title="" cropbottom="-47f"/>
            <o:lock v:ext="edit" aspectratio="f"/>
          </v:shape>
        </w:pict>
      </w: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4C25A1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83" o:spid="_x0000_i1094" type="#_x0000_t75" style="width:724.5pt;height:205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">
            <v:imagedata r:id="rId76" o:title=""/>
            <o:lock v:ext="edit" aspectratio="f"/>
          </v:shape>
        </w:pict>
      </w: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4C25A1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84" o:spid="_x0000_i1095" type="#_x0000_t75" style="width:730.5pt;height:18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">
            <v:imagedata r:id="rId77" o:title=""/>
            <o:lock v:ext="edit" aspectratio="f"/>
          </v:shape>
        </w:pict>
      </w: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Default="008D587C" w:rsidP="004C25A1">
      <w:r w:rsidRPr="00C92AAD">
        <w:rPr>
          <w:noProof/>
          <w:lang w:eastAsia="ru-RU"/>
        </w:rPr>
        <w:pict>
          <v:shape id="Диаграмма 85" o:spid="_x0000_i1096" type="#_x0000_t75" style="width:726pt;height:435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">
            <v:imagedata r:id="rId78" o:title=""/>
            <o:lock v:ext="edit" aspectratio="f"/>
          </v:shape>
        </w:pict>
      </w:r>
    </w:p>
    <w:p w:rsidR="008D587C" w:rsidRPr="00923275" w:rsidRDefault="008D587C" w:rsidP="004C25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Старокулаткинский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91" o:spid="_x0000_i1097" type="#_x0000_t75" style="width:715.5pt;height:37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">
            <v:imagedata r:id="rId79" o:title="" cropbottom="-35f"/>
            <o:lock v:ext="edit" aspectratio="f"/>
          </v:shape>
        </w:pict>
      </w: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4C25A1">
      <w:r>
        <w:t xml:space="preserve">          </w:t>
      </w:r>
      <w:r w:rsidRPr="00C92AAD">
        <w:rPr>
          <w:noProof/>
          <w:lang w:eastAsia="ru-RU"/>
        </w:rPr>
        <w:pict>
          <v:shape id="Диаграмма 2" o:spid="_x0000_i1098" type="#_x0000_t75" style="width:723.75pt;height:170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">
            <v:imagedata r:id="rId80" o:title=""/>
            <o:lock v:ext="edit" aspectratio="f"/>
          </v:shape>
        </w:pict>
      </w:r>
    </w:p>
    <w:p w:rsidR="008D587C" w:rsidRDefault="008D587C" w:rsidP="004C25A1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  <w:r>
        <w:t xml:space="preserve">                                     </w:t>
      </w: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3" o:spid="_x0000_i1099" type="#_x0000_t75" style="width:721.5pt;height:192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">
            <v:imagedata r:id="rId81" o:title="" cropbottom="-51f"/>
            <o:lock v:ext="edit" aspectratio="f"/>
          </v:shape>
        </w:pict>
      </w: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4C25A1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4" o:spid="_x0000_i1100" type="#_x0000_t75" style="width:724.5pt;height:18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">
            <v:imagedata r:id="rId82" o:title=""/>
            <o:lock v:ext="edit" aspectratio="f"/>
          </v:shape>
        </w:pict>
      </w: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5" o:spid="_x0000_i1101" type="#_x0000_t75" style="width:724.5pt;height:18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">
            <v:imagedata r:id="rId83" o:title=""/>
            <o:lock v:ext="edit" aspectratio="f"/>
          </v:shape>
        </w:pict>
      </w: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4C25A1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Default="008D587C" w:rsidP="004C25A1"/>
    <w:p w:rsidR="008D587C" w:rsidRDefault="008D587C" w:rsidP="00FB6FE7">
      <w:r w:rsidRPr="00C92AAD">
        <w:rPr>
          <w:noProof/>
          <w:lang w:eastAsia="ru-RU"/>
        </w:rPr>
        <w:pict>
          <v:shape id="Диаграмма 6" o:spid="_x0000_i1102" type="#_x0000_t75" style="width:721.5pt;height:39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">
            <v:imagedata r:id="rId84" o:title=""/>
            <o:lock v:ext="edit" aspectratio="f"/>
          </v:shape>
        </w:pict>
      </w:r>
    </w:p>
    <w:p w:rsidR="008D587C" w:rsidRPr="00923275" w:rsidRDefault="008D587C" w:rsidP="009116A6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Старомайнский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9116A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9116A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9116A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24" o:spid="_x0000_i1103" type="#_x0000_t75" style="width:710.25pt;height:362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">
            <v:imagedata r:id="rId85" o:title=""/>
            <o:lock v:ext="edit" aspectratio="f"/>
          </v:shape>
        </w:pict>
      </w:r>
    </w:p>
    <w:p w:rsidR="008D587C" w:rsidRDefault="008D587C" w:rsidP="009116A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9116A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9116A6">
      <w:r>
        <w:t xml:space="preserve">          </w:t>
      </w:r>
      <w:r w:rsidRPr="00C92AAD">
        <w:rPr>
          <w:noProof/>
          <w:lang w:eastAsia="ru-RU"/>
        </w:rPr>
        <w:pict>
          <v:shape id="Диаграмма 25" o:spid="_x0000_i1104" type="#_x0000_t75" style="width:714.75pt;height:183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">
            <v:imagedata r:id="rId86" o:title=""/>
            <o:lock v:ext="edit" aspectratio="f"/>
          </v:shape>
        </w:pict>
      </w:r>
    </w:p>
    <w:p w:rsidR="008D587C" w:rsidRDefault="008D587C" w:rsidP="009116A6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  <w:r>
        <w:t xml:space="preserve">                                     </w:t>
      </w:r>
    </w:p>
    <w:p w:rsidR="008D587C" w:rsidRDefault="008D587C" w:rsidP="009116A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26" o:spid="_x0000_i1105" type="#_x0000_t75" style="width:719.25pt;height:19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">
            <v:imagedata r:id="rId87" o:title="" cropbottom="-51f"/>
            <o:lock v:ext="edit" aspectratio="f"/>
          </v:shape>
        </w:pict>
      </w:r>
    </w:p>
    <w:p w:rsidR="008D587C" w:rsidRDefault="008D587C" w:rsidP="009116A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9116A6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27" o:spid="_x0000_i1106" type="#_x0000_t75" style="width:728.25pt;height:198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">
            <v:imagedata r:id="rId88" o:title=""/>
            <o:lock v:ext="edit" aspectratio="f"/>
          </v:shape>
        </w:pict>
      </w:r>
    </w:p>
    <w:p w:rsidR="008D587C" w:rsidRDefault="008D587C" w:rsidP="009116A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9116A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28" o:spid="_x0000_i1107" type="#_x0000_t75" style="width:728.25pt;height:18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">
            <v:imagedata r:id="rId89" o:title=""/>
            <o:lock v:ext="edit" aspectratio="f"/>
          </v:shape>
        </w:pict>
      </w:r>
    </w:p>
    <w:p w:rsidR="008D587C" w:rsidRDefault="008D587C" w:rsidP="009116A6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Default="008D587C">
      <w:r w:rsidRPr="00C92AAD">
        <w:rPr>
          <w:noProof/>
          <w:lang w:eastAsia="ru-RU"/>
        </w:rPr>
        <w:pict>
          <v:shape id="Диаграмма 29" o:spid="_x0000_i1108" type="#_x0000_t75" style="width:723.75pt;height:414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">
            <v:imagedata r:id="rId90" o:title=""/>
            <o:lock v:ext="edit" aspectratio="f"/>
          </v:shape>
        </w:pict>
      </w:r>
    </w:p>
    <w:p w:rsidR="008D587C" w:rsidRPr="00923275" w:rsidRDefault="008D587C" w:rsidP="009C037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Сурский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48" o:spid="_x0000_i1109" type="#_x0000_t75" style="width:715.5pt;height:354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">
            <v:imagedata r:id="rId91" o:title="" cropbottom="-28f"/>
            <o:lock v:ext="edit" aspectratio="f"/>
          </v:shape>
        </w:pict>
      </w: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9C0375">
      <w:r>
        <w:t xml:space="preserve">          </w:t>
      </w:r>
      <w:r w:rsidRPr="00C92AAD">
        <w:rPr>
          <w:noProof/>
          <w:lang w:eastAsia="ru-RU"/>
        </w:rPr>
        <w:pict>
          <v:shape id="Диаграмма 49" o:spid="_x0000_i1110" type="#_x0000_t75" style="width:726pt;height:15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">
            <v:imagedata r:id="rId92" o:title="" cropbottom="-63f"/>
            <o:lock v:ext="edit" aspectratio="f"/>
          </v:shape>
        </w:pict>
      </w:r>
    </w:p>
    <w:p w:rsidR="008D587C" w:rsidRDefault="008D587C" w:rsidP="009C0375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  <w:r>
        <w:t xml:space="preserve"> </w:t>
      </w:r>
    </w:p>
    <w:p w:rsidR="008D587C" w:rsidRDefault="008D587C" w:rsidP="009C0375">
      <w:pPr>
        <w:jc w:val="center"/>
      </w:pPr>
      <w:r w:rsidRPr="00C92AAD">
        <w:rPr>
          <w:noProof/>
          <w:lang w:eastAsia="ru-RU"/>
        </w:rPr>
        <w:pict>
          <v:shape id="Диаграмма 50" o:spid="_x0000_i1111" type="#_x0000_t75" style="width:723.75pt;height:221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">
            <v:imagedata r:id="rId93" o:title=""/>
            <o:lock v:ext="edit" aspectratio="f"/>
          </v:shape>
        </w:pict>
      </w:r>
      <w:r>
        <w:t xml:space="preserve">                              </w:t>
      </w: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9C0375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51" o:spid="_x0000_i1112" type="#_x0000_t75" style="width:728.25pt;height:177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">
            <v:imagedata r:id="rId94" o:title="" cropbottom="-18f"/>
            <o:lock v:ext="edit" aspectratio="f"/>
          </v:shape>
        </w:pict>
      </w: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52" o:spid="_x0000_i1113" type="#_x0000_t75" style="width:728.25pt;height:19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">
            <v:imagedata r:id="rId95" o:title="" cropbottom="-17f"/>
            <o:lock v:ext="edit" aspectratio="f"/>
          </v:shape>
        </w:pict>
      </w: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Default="008D587C" w:rsidP="009C0375">
      <w:r w:rsidRPr="00C92AAD">
        <w:rPr>
          <w:noProof/>
          <w:lang w:eastAsia="ru-RU"/>
        </w:rPr>
        <w:pict>
          <v:shape id="Диаграмма 53" o:spid="_x0000_i1114" type="#_x0000_t75" style="width:723.75pt;height:423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">
            <v:imagedata r:id="rId96" o:title=""/>
            <o:lock v:ext="edit" aspectratio="f"/>
          </v:shape>
        </w:pict>
      </w:r>
    </w:p>
    <w:p w:rsidR="008D587C" w:rsidRPr="00923275" w:rsidRDefault="008D587C" w:rsidP="000946B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Сенгилеевский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60" o:spid="_x0000_i1115" type="#_x0000_t75" style="width:722.25pt;height:35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">
            <v:imagedata r:id="rId97" o:title="" cropbottom="-37f"/>
            <o:lock v:ext="edit" aspectratio="f"/>
          </v:shape>
        </w:pic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0946B8">
      <w:pPr>
        <w:tabs>
          <w:tab w:val="left" w:pos="0"/>
        </w:tabs>
      </w:pPr>
      <w:r>
        <w:t xml:space="preserve">          </w:t>
      </w:r>
      <w:r w:rsidRPr="00C92AAD">
        <w:rPr>
          <w:noProof/>
          <w:lang w:eastAsia="ru-RU"/>
        </w:rPr>
        <w:pict>
          <v:shape id="Диаграмма 61" o:spid="_x0000_i1116" type="#_x0000_t75" style="width:724.5pt;height:189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">
            <v:imagedata r:id="rId98" o:title=""/>
            <o:lock v:ext="edit" aspectratio="f"/>
          </v:shape>
        </w:pict>
      </w:r>
    </w:p>
    <w:p w:rsidR="008D587C" w:rsidRDefault="008D587C" w:rsidP="000946B8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  <w:r>
        <w:t xml:space="preserve"> </w:t>
      </w:r>
    </w:p>
    <w:p w:rsidR="008D587C" w:rsidRDefault="008D587C" w:rsidP="000946B8">
      <w:pPr>
        <w:jc w:val="center"/>
      </w:pPr>
      <w:r w:rsidRPr="00C92AAD">
        <w:rPr>
          <w:noProof/>
          <w:lang w:eastAsia="ru-RU"/>
        </w:rPr>
        <w:pict>
          <v:shape id="Диаграмма 62" o:spid="_x0000_i1117" type="#_x0000_t75" style="width:728.25pt;height:18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">
            <v:imagedata r:id="rId99" o:title=""/>
            <o:lock v:ext="edit" aspectratio="f"/>
          </v:shape>
        </w:pict>
      </w:r>
      <w:r>
        <w:t xml:space="preserve">                              </w: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0946B8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63" o:spid="_x0000_i1118" type="#_x0000_t75" style="width:725.25pt;height:18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">
            <v:imagedata r:id="rId100" o:title=""/>
            <o:lock v:ext="edit" aspectratio="f"/>
          </v:shape>
        </w:pic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64" o:spid="_x0000_i1119" type="#_x0000_t75" style="width:714.75pt;height:204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">
            <v:imagedata r:id="rId101" o:title=""/>
            <o:lock v:ext="edit" aspectratio="f"/>
          </v:shape>
        </w:pict>
      </w:r>
    </w:p>
    <w:p w:rsidR="008D587C" w:rsidRDefault="008D587C" w:rsidP="000946B8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Default="008D587C" w:rsidP="000946B8">
      <w:r w:rsidRPr="00C92AAD">
        <w:rPr>
          <w:noProof/>
          <w:lang w:eastAsia="ru-RU"/>
        </w:rPr>
        <w:pict>
          <v:shape id="Диаграмма 65" o:spid="_x0000_i1120" type="#_x0000_t75" style="width:724.5pt;height:42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">
            <v:imagedata r:id="rId102" o:title="" cropbottom="-23f"/>
            <o:lock v:ext="edit" aspectratio="f"/>
          </v:shape>
        </w:pict>
      </w:r>
    </w:p>
    <w:p w:rsidR="008D587C" w:rsidRPr="00923275" w:rsidRDefault="008D587C" w:rsidP="009C037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Тереньгульский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67" o:spid="_x0000_i1121" type="#_x0000_t75" style="width:717pt;height:363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">
            <v:imagedata r:id="rId103" o:title=""/>
            <o:lock v:ext="edit" aspectratio="f"/>
          </v:shape>
        </w:pict>
      </w: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9C0375">
      <w:pPr>
        <w:tabs>
          <w:tab w:val="left" w:pos="284"/>
        </w:tabs>
      </w:pPr>
      <w:r>
        <w:t xml:space="preserve">          </w:t>
      </w:r>
      <w:r w:rsidRPr="00C92AAD">
        <w:rPr>
          <w:noProof/>
          <w:lang w:eastAsia="ru-RU"/>
        </w:rPr>
        <w:pict>
          <v:shape id="Диаграмма 69" o:spid="_x0000_i1122" type="#_x0000_t75" style="width:724.5pt;height:171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">
            <v:imagedata r:id="rId104" o:title=""/>
            <o:lock v:ext="edit" aspectratio="f"/>
          </v:shape>
        </w:pict>
      </w:r>
    </w:p>
    <w:p w:rsidR="008D587C" w:rsidRDefault="008D587C" w:rsidP="009C0375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  <w:r>
        <w:t xml:space="preserve"> </w:t>
      </w:r>
    </w:p>
    <w:p w:rsidR="008D587C" w:rsidRDefault="008D587C" w:rsidP="009C0375">
      <w:pPr>
        <w:jc w:val="center"/>
      </w:pPr>
      <w:r w:rsidRPr="00C92AAD">
        <w:rPr>
          <w:noProof/>
          <w:lang w:eastAsia="ru-RU"/>
        </w:rPr>
        <w:pict>
          <v:shape id="Диаграмма 74" o:spid="_x0000_i1123" type="#_x0000_t75" style="width:720.75pt;height:203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">
            <v:imagedata r:id="rId105" o:title=""/>
            <o:lock v:ext="edit" aspectratio="f"/>
          </v:shape>
        </w:pict>
      </w:r>
      <w:r>
        <w:t xml:space="preserve">                              </w:t>
      </w: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9C0375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75" o:spid="_x0000_i1124" type="#_x0000_t75" style="width:728.25pt;height:207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">
            <v:imagedata r:id="rId106" o:title=""/>
            <o:lock v:ext="edit" aspectratio="f"/>
          </v:shape>
        </w:pict>
      </w: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76" o:spid="_x0000_i1125" type="#_x0000_t75" style="width:724.5pt;height:18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">
            <v:imagedata r:id="rId107" o:title=""/>
            <o:lock v:ext="edit" aspectratio="f"/>
          </v:shape>
        </w:pict>
      </w:r>
    </w:p>
    <w:p w:rsidR="008D587C" w:rsidRDefault="008D587C" w:rsidP="009C03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Default="008D587C" w:rsidP="009C0375">
      <w:r w:rsidRPr="00C92AAD">
        <w:rPr>
          <w:noProof/>
          <w:lang w:eastAsia="ru-RU"/>
        </w:rPr>
        <w:pict>
          <v:shape id="Диаграмма 77" o:spid="_x0000_i1126" type="#_x0000_t75" style="width:727.5pt;height:420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">
            <v:imagedata r:id="rId108" o:title=""/>
            <o:lock v:ext="edit" aspectratio="f"/>
          </v:shape>
        </w:pict>
      </w:r>
    </w:p>
    <w:p w:rsidR="008D587C" w:rsidRPr="00923275" w:rsidRDefault="008D587C" w:rsidP="00DA627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Ульяновский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DA627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DA627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DA627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DA627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90" o:spid="_x0000_i1127" type="#_x0000_t75" style="width:714pt;height:36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">
            <v:imagedata r:id="rId109" o:title=""/>
            <o:lock v:ext="edit" aspectratio="f"/>
          </v:shape>
        </w:pict>
      </w:r>
    </w:p>
    <w:p w:rsidR="008D587C" w:rsidRDefault="008D587C" w:rsidP="00DA627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DA6272">
      <w:pPr>
        <w:tabs>
          <w:tab w:val="left" w:pos="0"/>
        </w:tabs>
      </w:pPr>
      <w:r>
        <w:t xml:space="preserve">          </w:t>
      </w:r>
      <w:r w:rsidRPr="00C92AAD">
        <w:rPr>
          <w:noProof/>
          <w:lang w:eastAsia="ru-RU"/>
        </w:rPr>
        <w:pict>
          <v:shape id="Диаграмма 92" o:spid="_x0000_i1128" type="#_x0000_t75" style="width:725.25pt;height:159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">
            <v:imagedata r:id="rId110" o:title="" cropbottom="-41f"/>
            <o:lock v:ext="edit" aspectratio="f"/>
          </v:shape>
        </w:pict>
      </w:r>
    </w:p>
    <w:p w:rsidR="008D587C" w:rsidRDefault="008D587C" w:rsidP="00DA6272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  <w:r>
        <w:t xml:space="preserve"> </w:t>
      </w:r>
    </w:p>
    <w:p w:rsidR="008D587C" w:rsidRDefault="008D587C" w:rsidP="00DA6272">
      <w:pPr>
        <w:jc w:val="center"/>
      </w:pPr>
      <w:r w:rsidRPr="00C92AAD">
        <w:rPr>
          <w:noProof/>
          <w:lang w:eastAsia="ru-RU"/>
        </w:rPr>
        <w:pict>
          <v:shape id="Диаграмма 94" o:spid="_x0000_i1129" type="#_x0000_t75" style="width:717pt;height:207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">
            <v:imagedata r:id="rId111" o:title="" cropbottom="-63f"/>
            <o:lock v:ext="edit" aspectratio="f"/>
          </v:shape>
        </w:pict>
      </w:r>
      <w:r>
        <w:t xml:space="preserve">                              </w:t>
      </w:r>
    </w:p>
    <w:p w:rsidR="008D587C" w:rsidRDefault="008D587C" w:rsidP="00DA627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DA6272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95" o:spid="_x0000_i1130" type="#_x0000_t75" style="width:735.75pt;height:193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">
            <v:imagedata r:id="rId112" o:title="" cropbottom="-51f"/>
            <o:lock v:ext="edit" aspectratio="f"/>
          </v:shape>
        </w:pict>
      </w:r>
    </w:p>
    <w:p w:rsidR="008D587C" w:rsidRDefault="008D587C" w:rsidP="00DA627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DA627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96" o:spid="_x0000_i1131" type="#_x0000_t75" style="width:735.75pt;height:187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">
            <v:imagedata r:id="rId113" o:title=""/>
            <o:lock v:ext="edit" aspectratio="f"/>
          </v:shape>
        </w:pict>
      </w:r>
    </w:p>
    <w:p w:rsidR="008D587C" w:rsidRDefault="008D587C" w:rsidP="00DA627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Default="008D587C" w:rsidP="00DA6272">
      <w:r w:rsidRPr="00C92AAD">
        <w:rPr>
          <w:noProof/>
          <w:lang w:eastAsia="ru-RU"/>
        </w:rPr>
        <w:pict>
          <v:shape id="Диаграмма 97" o:spid="_x0000_i1132" type="#_x0000_t75" style="width:719.25pt;height:424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">
            <v:imagedata r:id="rId114" o:title="" cropbottom="-31f"/>
            <o:lock v:ext="edit" aspectratio="f"/>
          </v:shape>
        </w:pict>
      </w:r>
    </w:p>
    <w:p w:rsidR="008D587C" w:rsidRPr="00923275" w:rsidRDefault="008D587C" w:rsidP="00CD488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Цильнинский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104" o:spid="_x0000_i1133" type="#_x0000_t75" style="width:693pt;height:351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">
            <v:imagedata r:id="rId115" o:title=""/>
            <o:lock v:ext="edit" aspectratio="f"/>
          </v:shape>
        </w:pict>
      </w: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CD4883">
      <w:pPr>
        <w:tabs>
          <w:tab w:val="left" w:pos="0"/>
        </w:tabs>
      </w:pPr>
      <w:r>
        <w:t xml:space="preserve">          </w:t>
      </w:r>
      <w:r w:rsidRPr="00C92AAD">
        <w:rPr>
          <w:noProof/>
          <w:lang w:eastAsia="ru-RU"/>
        </w:rPr>
        <w:pict>
          <v:shape id="Диаграмма 105" o:spid="_x0000_i1134" type="#_x0000_t75" style="width:730.5pt;height:153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">
            <v:imagedata r:id="rId116" o:title=""/>
            <o:lock v:ext="edit" aspectratio="f"/>
          </v:shape>
        </w:pict>
      </w:r>
    </w:p>
    <w:p w:rsidR="008D587C" w:rsidRDefault="008D587C" w:rsidP="00CD4883">
      <w:pPr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CD4883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  <w:r>
        <w:t xml:space="preserve"> </w:t>
      </w:r>
    </w:p>
    <w:p w:rsidR="008D587C" w:rsidRDefault="008D587C" w:rsidP="00CD4883">
      <w:pPr>
        <w:jc w:val="center"/>
      </w:pPr>
      <w:r w:rsidRPr="00C92AAD">
        <w:rPr>
          <w:noProof/>
          <w:lang w:eastAsia="ru-RU"/>
        </w:rPr>
        <w:pict>
          <v:shape id="Диаграмма 106" o:spid="_x0000_i1135" type="#_x0000_t75" style="width:714.75pt;height:19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">
            <v:imagedata r:id="rId117" o:title="" cropbottom="-34f"/>
            <o:lock v:ext="edit" aspectratio="f"/>
          </v:shape>
        </w:pict>
      </w:r>
      <w:r>
        <w:t xml:space="preserve">                              </w:t>
      </w: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CD4883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107" o:spid="_x0000_i1136" type="#_x0000_t75" style="width:723.75pt;height:204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">
            <v:imagedata r:id="rId118" o:title=""/>
            <o:lock v:ext="edit" aspectratio="f"/>
          </v:shape>
        </w:pict>
      </w: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108" o:spid="_x0000_i1137" type="#_x0000_t75" style="width:705.75pt;height:186.7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">
            <v:imagedata r:id="rId119" o:title=""/>
            <o:lock v:ext="edit" aspectratio="f"/>
          </v:shape>
        </w:pict>
      </w: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Default="008D587C" w:rsidP="00DA6272">
      <w:r w:rsidRPr="00C92AAD">
        <w:rPr>
          <w:noProof/>
          <w:lang w:eastAsia="ru-RU"/>
        </w:rPr>
        <w:pict>
          <v:shape id="Диаграмма 109" o:spid="_x0000_i1138" type="#_x0000_t75" style="width:726pt;height:410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">
            <v:imagedata r:id="rId120" o:title="" cropbottom="-16f"/>
            <o:lock v:ext="edit" aspectratio="f"/>
          </v:shape>
        </w:pict>
      </w:r>
    </w:p>
    <w:p w:rsidR="008D587C" w:rsidRPr="00923275" w:rsidRDefault="008D587C" w:rsidP="00CD488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Чердаклинский </w:t>
      </w:r>
      <w:r w:rsidRPr="00923275">
        <w:rPr>
          <w:rFonts w:ascii="Times New Roman" w:hAnsi="Times New Roman"/>
          <w:b/>
          <w:sz w:val="28"/>
          <w:szCs w:val="28"/>
        </w:rPr>
        <w:t>район</w:t>
      </w: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Удовлетворенность потребителей качеством образовательной деятельности </w:t>
      </w: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(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значени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я 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по 4 показателям)</w:t>
      </w: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116" o:spid="_x0000_i1139" type="#_x0000_t75" style="width:684pt;height:357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">
            <v:imagedata r:id="rId121" o:title="" cropbottom="-18f"/>
            <o:lock v:ext="edit" aspectratio="f"/>
          </v:shape>
        </w:pict>
      </w: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Открытость и доступность и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нформаци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и об организации </w:t>
      </w:r>
    </w:p>
    <w:p w:rsidR="008D587C" w:rsidRDefault="008D587C" w:rsidP="00CD4883">
      <w:pPr>
        <w:tabs>
          <w:tab w:val="left" w:pos="0"/>
        </w:tabs>
      </w:pPr>
      <w:r>
        <w:t xml:space="preserve">          </w:t>
      </w:r>
      <w:r w:rsidRPr="00C92AAD">
        <w:rPr>
          <w:noProof/>
          <w:lang w:eastAsia="ru-RU"/>
        </w:rPr>
        <w:pict>
          <v:shape id="Диаграмма 117" o:spid="_x0000_i1140" type="#_x0000_t75" style="width:723.75pt;height:18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">
            <v:imagedata r:id="rId122" o:title=""/>
            <o:lock v:ext="edit" aspectratio="f"/>
          </v:shape>
        </w:pict>
      </w:r>
    </w:p>
    <w:p w:rsidR="008D587C" w:rsidRDefault="008D587C" w:rsidP="00CD4883">
      <w:pPr>
        <w:jc w:val="center"/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Удовлетворенность к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>ачество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м</w:t>
      </w:r>
      <w:r w:rsidRPr="00923275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обр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азовательной деятельности</w:t>
      </w:r>
      <w:r>
        <w:t xml:space="preserve"> </w:t>
      </w:r>
    </w:p>
    <w:p w:rsidR="008D587C" w:rsidRDefault="008D587C" w:rsidP="00CD4883">
      <w:pPr>
        <w:jc w:val="center"/>
      </w:pPr>
      <w:r w:rsidRPr="00C92AAD">
        <w:rPr>
          <w:noProof/>
          <w:lang w:eastAsia="ru-RU"/>
        </w:rPr>
        <w:pict>
          <v:shape id="Диаграмма 118" o:spid="_x0000_i1141" type="#_x0000_t75" style="width:719.25pt;height:175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">
            <v:imagedata r:id="rId123" o:title="" cropbottom="-56f"/>
            <o:lock v:ext="edit" aspectratio="f"/>
          </v:shape>
        </w:pict>
      </w:r>
      <w:r>
        <w:t xml:space="preserve">                              </w:t>
      </w: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Комфортность условий, в которых осуществляется образовательная деятельность </w:t>
      </w:r>
    </w:p>
    <w:p w:rsidR="008D587C" w:rsidRDefault="008D587C" w:rsidP="00CD4883">
      <w:r>
        <w:t xml:space="preserve">                                               </w:t>
      </w:r>
      <w:r w:rsidRPr="00C92AAD">
        <w:rPr>
          <w:noProof/>
          <w:lang w:eastAsia="ru-RU"/>
        </w:rPr>
        <w:pict>
          <v:shape id="Диаграмма 119" o:spid="_x0000_i1142" type="#_x0000_t75" style="width:728.25pt;height:196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">
            <v:imagedata r:id="rId124" o:title="" cropbottom="-17f"/>
            <o:lock v:ext="edit" aspectratio="f"/>
          </v:shape>
        </w:pict>
      </w: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Доброжелательность, вежливость, к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омпетен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тность</w:t>
      </w: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работников </w:t>
      </w: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C92AAD">
        <w:rPr>
          <w:noProof/>
          <w:lang w:eastAsia="ru-RU"/>
        </w:rPr>
        <w:pict>
          <v:shape id="Диаграмма 120" o:spid="_x0000_i1143" type="#_x0000_t75" style="width:725.25pt;height:186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">
            <v:imagedata r:id="rId125" o:title=""/>
            <o:lock v:ext="edit" aspectratio="f"/>
          </v:shape>
        </w:pict>
      </w:r>
    </w:p>
    <w:p w:rsidR="008D587C" w:rsidRDefault="008D587C" w:rsidP="00CD488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A67C60">
        <w:rPr>
          <w:rFonts w:ascii="Times New Roman" w:hAnsi="Times New Roman"/>
          <w:b/>
          <w:color w:val="000000"/>
          <w:sz w:val="28"/>
          <w:szCs w:val="28"/>
          <w:lang w:eastAsia="ru-RU"/>
        </w:rPr>
        <w:t>% проголосовавших</w:t>
      </w:r>
    </w:p>
    <w:p w:rsidR="008D587C" w:rsidRDefault="008D587C" w:rsidP="00CD4883">
      <w:r w:rsidRPr="00C92AAD">
        <w:rPr>
          <w:noProof/>
          <w:lang w:eastAsia="ru-RU"/>
        </w:rPr>
        <w:pict>
          <v:shape id="Диаграмма 121" o:spid="_x0000_i1144" type="#_x0000_t75" style="width:729pt;height:430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">
            <v:imagedata r:id="rId126" o:title="" cropbottom="-8f"/>
            <o:lock v:ext="edit" aspectratio="f"/>
          </v:shape>
        </w:pict>
      </w:r>
    </w:p>
    <w:sectPr w:rsidR="008D587C" w:rsidSect="00923275">
      <w:footerReference w:type="default" r:id="rId127"/>
      <w:pgSz w:w="16838" w:h="11906" w:orient="landscape"/>
      <w:pgMar w:top="156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87C" w:rsidRDefault="008D587C" w:rsidP="00EB6048">
      <w:pPr>
        <w:spacing w:after="0" w:line="240" w:lineRule="auto"/>
      </w:pPr>
      <w:r>
        <w:separator/>
      </w:r>
    </w:p>
  </w:endnote>
  <w:endnote w:type="continuationSeparator" w:id="0">
    <w:p w:rsidR="008D587C" w:rsidRDefault="008D587C" w:rsidP="00EB60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587C" w:rsidRDefault="008D587C">
    <w:pPr>
      <w:pStyle w:val="Footer"/>
      <w:jc w:val="center"/>
    </w:pPr>
    <w:fldSimple w:instr="PAGE   \* MERGEFORMAT">
      <w:r>
        <w:rPr>
          <w:noProof/>
        </w:rPr>
        <w:t>7</w:t>
      </w:r>
    </w:fldSimple>
  </w:p>
  <w:p w:rsidR="008D587C" w:rsidRDefault="008D587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87C" w:rsidRDefault="008D587C" w:rsidP="00EB6048">
      <w:pPr>
        <w:spacing w:after="0" w:line="240" w:lineRule="auto"/>
      </w:pPr>
      <w:r>
        <w:separator/>
      </w:r>
    </w:p>
  </w:footnote>
  <w:footnote w:type="continuationSeparator" w:id="0">
    <w:p w:rsidR="008D587C" w:rsidRDefault="008D587C" w:rsidP="00EB604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3275"/>
    <w:rsid w:val="000132F5"/>
    <w:rsid w:val="0007731F"/>
    <w:rsid w:val="000946B8"/>
    <w:rsid w:val="001654CE"/>
    <w:rsid w:val="002F358E"/>
    <w:rsid w:val="00333BB9"/>
    <w:rsid w:val="003D3759"/>
    <w:rsid w:val="00415B97"/>
    <w:rsid w:val="004C25A1"/>
    <w:rsid w:val="0051301C"/>
    <w:rsid w:val="0056760B"/>
    <w:rsid w:val="006F1F0B"/>
    <w:rsid w:val="008D587C"/>
    <w:rsid w:val="009116A6"/>
    <w:rsid w:val="00923275"/>
    <w:rsid w:val="009243D6"/>
    <w:rsid w:val="00950F00"/>
    <w:rsid w:val="00972D0F"/>
    <w:rsid w:val="009C0375"/>
    <w:rsid w:val="00A67C60"/>
    <w:rsid w:val="00AD4E6D"/>
    <w:rsid w:val="00C92AAD"/>
    <w:rsid w:val="00CD4883"/>
    <w:rsid w:val="00CF7F1A"/>
    <w:rsid w:val="00DA6272"/>
    <w:rsid w:val="00EB6048"/>
    <w:rsid w:val="00F25804"/>
    <w:rsid w:val="00F74F1B"/>
    <w:rsid w:val="00FB6324"/>
    <w:rsid w:val="00FB6FE7"/>
    <w:rsid w:val="00FC63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F0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232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327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EB6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EB604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B604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B604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863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3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3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3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3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117" Type="http://schemas.openxmlformats.org/officeDocument/2006/relationships/image" Target="media/image111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1.png"/><Relationship Id="rId107" Type="http://schemas.openxmlformats.org/officeDocument/2006/relationships/image" Target="media/image101.png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fontTable" Target="fontTable.xml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126" Type="http://schemas.openxmlformats.org/officeDocument/2006/relationships/image" Target="media/image120.png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16" Type="http://schemas.openxmlformats.org/officeDocument/2006/relationships/image" Target="media/image110.png"/><Relationship Id="rId124" Type="http://schemas.openxmlformats.org/officeDocument/2006/relationships/image" Target="media/image118.png"/><Relationship Id="rId129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11" Type="http://schemas.openxmlformats.org/officeDocument/2006/relationships/image" Target="media/image10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oleObject" Target="embeddings/oleObject1.bin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127" Type="http://schemas.openxmlformats.org/officeDocument/2006/relationships/footer" Target="footer1.xml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61" Type="http://schemas.openxmlformats.org/officeDocument/2006/relationships/image" Target="media/image55.png"/><Relationship Id="rId8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258</TotalTime>
  <Pages>81</Pages>
  <Words>1437</Words>
  <Characters>8193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2016-01-25T10:41:00Z</dcterms:created>
  <dcterms:modified xsi:type="dcterms:W3CDTF">2016-06-14T09:41:00Z</dcterms:modified>
</cp:coreProperties>
</file>